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30" w:rsidRPr="00BF26CE" w:rsidRDefault="00E81F30" w:rsidP="00BF26CE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</w:t>
      </w:r>
      <w:r>
        <w:rPr>
          <w:rFonts w:ascii="Times New Roman" w:hAnsi="Times New Roman"/>
          <w:u w:val="single"/>
        </w:rPr>
        <w:t>тейкина Елена Альфредовна за «20</w:t>
      </w:r>
      <w:r w:rsidRPr="009314DF">
        <w:rPr>
          <w:rFonts w:ascii="Times New Roman" w:hAnsi="Times New Roman"/>
          <w:u w:val="single"/>
        </w:rPr>
        <w:t>» апреля 2020г</w:t>
      </w:r>
      <w:r w:rsidRPr="00BF26CE">
        <w:rPr>
          <w:rFonts w:ascii="Times New Roman" w:hAnsi="Times New Roman"/>
        </w:rPr>
        <w:t>.</w:t>
      </w:r>
    </w:p>
    <w:p w:rsidR="00E81F30" w:rsidRPr="00BF26CE" w:rsidRDefault="00E81F30" w:rsidP="00BF26CE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13.15 – 13.45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14.35 – 14.50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15.30  -16.00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16.10 – 16.25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кл.2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16.35 – 16.50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17.00 – 17.15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17.25 – 17.55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18.05 – 18.20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Default="00E81F30" w:rsidP="0045285A">
      <w:pPr>
        <w:spacing w:line="240" w:lineRule="auto"/>
        <w:rPr>
          <w:rFonts w:ascii="Times New Roman" w:hAnsi="Times New Roman"/>
          <w:u w:val="single"/>
        </w:rPr>
      </w:pPr>
    </w:p>
    <w:p w:rsidR="00E81F30" w:rsidRPr="00BF26CE" w:rsidRDefault="00E81F30" w:rsidP="0045285A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«21</w:t>
      </w:r>
      <w:r w:rsidRPr="009314DF">
        <w:rPr>
          <w:rFonts w:ascii="Times New Roman" w:hAnsi="Times New Roman"/>
          <w:u w:val="single"/>
        </w:rPr>
        <w:t xml:space="preserve"> » апреля 2020г</w:t>
      </w:r>
      <w:r w:rsidRPr="00BF26CE">
        <w:rPr>
          <w:rFonts w:ascii="Times New Roman" w:hAnsi="Times New Roman"/>
        </w:rPr>
        <w:t>.</w:t>
      </w:r>
    </w:p>
    <w:p w:rsidR="00E81F30" w:rsidRPr="00BF26CE" w:rsidRDefault="00E81F30" w:rsidP="0045285A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E81F30" w:rsidRDefault="00E81F30" w:rsidP="0045285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12.30 – 13.00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13.30 – 14.00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14.10 – 14.25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14.45 – 15.15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15.25 – 15.55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 xml:space="preserve">5 кл. 1 гр 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 – 16.1</w:t>
            </w: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17.00 – 17.30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 xml:space="preserve"> 7 кл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17.40 – 17.55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E81F30" w:rsidRDefault="00E81F30" w:rsidP="00643675">
      <w:pPr>
        <w:spacing w:line="240" w:lineRule="auto"/>
        <w:rPr>
          <w:rFonts w:ascii="Times New Roman" w:hAnsi="Times New Roman"/>
          <w:u w:val="single"/>
        </w:rPr>
      </w:pPr>
    </w:p>
    <w:p w:rsidR="00E81F30" w:rsidRPr="00BF26CE" w:rsidRDefault="00E81F30" w:rsidP="00643675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«22</w:t>
      </w:r>
      <w:r w:rsidRPr="009314DF">
        <w:rPr>
          <w:rFonts w:ascii="Times New Roman" w:hAnsi="Times New Roman"/>
          <w:u w:val="single"/>
        </w:rPr>
        <w:t>» апреля 2020г</w:t>
      </w:r>
      <w:r w:rsidRPr="00BF26CE">
        <w:rPr>
          <w:rFonts w:ascii="Times New Roman" w:hAnsi="Times New Roman"/>
        </w:rPr>
        <w:t>.</w:t>
      </w:r>
    </w:p>
    <w:p w:rsidR="00E81F30" w:rsidRPr="00BF26CE" w:rsidRDefault="00E81F30" w:rsidP="00643675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E81F30" w:rsidRDefault="00E81F30" w:rsidP="0064367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10.00 – 10.30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10.40 – 10.55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11.05 – 11.35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12.15 - 12.45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12.55 – 13.25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13.35 – 13.50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14.30 – 15.00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15.10 – 15.25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15.35 – 16.05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16.15 – 16.30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Pr="00BF26CE" w:rsidRDefault="00E81F30" w:rsidP="008B7A2B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«23</w:t>
      </w:r>
      <w:r w:rsidRPr="009314DF">
        <w:rPr>
          <w:rFonts w:ascii="Times New Roman" w:hAnsi="Times New Roman"/>
          <w:u w:val="single"/>
        </w:rPr>
        <w:t>» апреля 2020г</w:t>
      </w:r>
      <w:r w:rsidRPr="00BF26CE">
        <w:rPr>
          <w:rFonts w:ascii="Times New Roman" w:hAnsi="Times New Roman"/>
        </w:rPr>
        <w:t>.</w:t>
      </w:r>
    </w:p>
    <w:p w:rsidR="00E81F30" w:rsidRPr="00BF26CE" w:rsidRDefault="00E81F30" w:rsidP="008B7A2B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E81F30" w:rsidRDefault="00E81F30" w:rsidP="008B7A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10.20 – 10.50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11.00 – 11.30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11.40 – 11.55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13.00 – 13.30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14.25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14.35 – 14.50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  <w:r w:rsidRPr="00FF5D44">
              <w:rPr>
                <w:rFonts w:ascii="Times New Roman" w:hAnsi="Times New Roman"/>
                <w:sz w:val="28"/>
                <w:szCs w:val="28"/>
              </w:rPr>
              <w:t xml:space="preserve"> – 15.3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1F30" w:rsidRPr="00BF26CE" w:rsidRDefault="00E81F30" w:rsidP="00EE7B70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«24</w:t>
      </w:r>
      <w:r w:rsidRPr="009314DF">
        <w:rPr>
          <w:rFonts w:ascii="Times New Roman" w:hAnsi="Times New Roman"/>
          <w:u w:val="single"/>
        </w:rPr>
        <w:t>» апреля 2020г</w:t>
      </w:r>
      <w:r w:rsidRPr="00BF26CE">
        <w:rPr>
          <w:rFonts w:ascii="Times New Roman" w:hAnsi="Times New Roman"/>
        </w:rPr>
        <w:t>.</w:t>
      </w:r>
    </w:p>
    <w:p w:rsidR="00E81F30" w:rsidRPr="00BF26CE" w:rsidRDefault="00E81F30" w:rsidP="00EE7B70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E81F30" w:rsidRDefault="00E81F30" w:rsidP="00EE7B7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10.20 – 10.40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10.50 – 11.20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11.30 – 11.45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12.35 – 13.05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13.15 – 13.45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14.10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14.50 – 15.20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2,3 кл.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 (э/о)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15.30 – 15.45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2,3 кл.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 (э/о)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16.10 – 16.40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E81F30" w:rsidRPr="00FF5D44" w:rsidTr="00FF5D44">
        <w:tc>
          <w:tcPr>
            <w:tcW w:w="81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16.50 – 17.05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 2 гр</w:t>
            </w:r>
          </w:p>
        </w:tc>
        <w:tc>
          <w:tcPr>
            <w:tcW w:w="3827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E81F30" w:rsidRPr="00FF5D44" w:rsidRDefault="00E81F3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E81F30" w:rsidRPr="00BF26CE" w:rsidRDefault="00E81F3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81F30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6CE"/>
    <w:rsid w:val="00002ABE"/>
    <w:rsid w:val="00025890"/>
    <w:rsid w:val="00065BBE"/>
    <w:rsid w:val="00160009"/>
    <w:rsid w:val="00192640"/>
    <w:rsid w:val="001F5E84"/>
    <w:rsid w:val="00211994"/>
    <w:rsid w:val="002752E0"/>
    <w:rsid w:val="002E24BB"/>
    <w:rsid w:val="002F4E6A"/>
    <w:rsid w:val="00314BFD"/>
    <w:rsid w:val="0045285A"/>
    <w:rsid w:val="004800AB"/>
    <w:rsid w:val="00643675"/>
    <w:rsid w:val="006807E3"/>
    <w:rsid w:val="00703C2B"/>
    <w:rsid w:val="008B7A2B"/>
    <w:rsid w:val="009314DF"/>
    <w:rsid w:val="00972484"/>
    <w:rsid w:val="00A47BCD"/>
    <w:rsid w:val="00AB1133"/>
    <w:rsid w:val="00AF6305"/>
    <w:rsid w:val="00B84A37"/>
    <w:rsid w:val="00BF26CE"/>
    <w:rsid w:val="00CC464E"/>
    <w:rsid w:val="00CC7A4E"/>
    <w:rsid w:val="00DA3D32"/>
    <w:rsid w:val="00DB2BF0"/>
    <w:rsid w:val="00DE697E"/>
    <w:rsid w:val="00E81F30"/>
    <w:rsid w:val="00EB0845"/>
    <w:rsid w:val="00EE7B70"/>
    <w:rsid w:val="00F662D0"/>
    <w:rsid w:val="00FC3C27"/>
    <w:rsid w:val="00FF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6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</TotalTime>
  <Pages>4</Pages>
  <Words>553</Words>
  <Characters>3153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10</cp:revision>
  <dcterms:created xsi:type="dcterms:W3CDTF">2020-04-06T10:46:00Z</dcterms:created>
  <dcterms:modified xsi:type="dcterms:W3CDTF">2020-04-26T18:00:00Z</dcterms:modified>
</cp:coreProperties>
</file>